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B1A5C" w14:textId="2FA5DC5E" w:rsidR="009C2791" w:rsidRPr="00AA48D7" w:rsidRDefault="008E0E34" w:rsidP="009C2791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>R</w:t>
      </w:r>
      <w:r w:rsidR="009C2791" w:rsidRPr="00AA48D7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equest for Proposals: </w:t>
      </w:r>
      <w:r w:rsidR="00674660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Technical </w:t>
      </w:r>
      <w:r w:rsidR="009C2791" w:rsidRPr="00AA48D7">
        <w:rPr>
          <w:rFonts w:asciiTheme="minorHAnsi" w:eastAsia="Times New Roman" w:hAnsiTheme="minorHAnsi" w:cstheme="minorHAnsi"/>
          <w:b/>
          <w:bCs/>
          <w:sz w:val="28"/>
          <w:szCs w:val="28"/>
        </w:rPr>
        <w:t>Response Form</w:t>
      </w:r>
    </w:p>
    <w:p w14:paraId="1C7F09CD" w14:textId="77777777" w:rsidR="009C2791" w:rsidRPr="00AA48D7" w:rsidRDefault="009C2791" w:rsidP="009C2791">
      <w:pPr>
        <w:tabs>
          <w:tab w:val="left" w:pos="2552"/>
        </w:tabs>
        <w:spacing w:after="0" w:line="280" w:lineRule="exact"/>
        <w:ind w:left="2880" w:hanging="2880"/>
        <w:rPr>
          <w:rFonts w:asciiTheme="minorHAnsi" w:eastAsia="Times New Roman" w:hAnsiTheme="minorHAnsi" w:cstheme="minorHAnsi"/>
        </w:rPr>
      </w:pPr>
    </w:p>
    <w:p w14:paraId="50A7B0CC" w14:textId="3C3D2135" w:rsidR="009C2791" w:rsidRPr="00AA48D7" w:rsidRDefault="009C2791" w:rsidP="009C2791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</w:rPr>
      </w:pPr>
      <w:r w:rsidRPr="005349ED">
        <w:rPr>
          <w:rFonts w:asciiTheme="minorHAnsi" w:eastAsia="Times New Roman" w:hAnsiTheme="minorHAnsi" w:cstheme="minorHAnsi"/>
          <w:b/>
          <w:bCs/>
        </w:rPr>
        <w:t>Project name: RFP2</w:t>
      </w:r>
      <w:r w:rsidR="00674660" w:rsidRPr="005349ED">
        <w:rPr>
          <w:rFonts w:asciiTheme="minorHAnsi" w:eastAsia="Times New Roman" w:hAnsiTheme="minorHAnsi" w:cstheme="minorHAnsi"/>
          <w:b/>
          <w:bCs/>
        </w:rPr>
        <w:t>6</w:t>
      </w:r>
      <w:r w:rsidRPr="005349ED">
        <w:rPr>
          <w:rFonts w:asciiTheme="minorHAnsi" w:eastAsia="Times New Roman" w:hAnsiTheme="minorHAnsi" w:cstheme="minorHAnsi"/>
          <w:b/>
          <w:bCs/>
        </w:rPr>
        <w:t>-0</w:t>
      </w:r>
      <w:r w:rsidR="00674660" w:rsidRPr="005349ED">
        <w:rPr>
          <w:rFonts w:asciiTheme="minorHAnsi" w:eastAsia="Times New Roman" w:hAnsiTheme="minorHAnsi" w:cstheme="minorHAnsi"/>
          <w:b/>
          <w:bCs/>
        </w:rPr>
        <w:t>058</w:t>
      </w:r>
      <w:r w:rsidRPr="005349ED">
        <w:rPr>
          <w:rFonts w:asciiTheme="minorHAnsi" w:eastAsia="Times New Roman" w:hAnsiTheme="minorHAnsi" w:cstheme="minorHAnsi"/>
          <w:b/>
          <w:bCs/>
        </w:rPr>
        <w:t xml:space="preserve">- </w:t>
      </w:r>
      <w:r w:rsidR="00013218" w:rsidRPr="005349ED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Domestic Bond Guarantee Capacity Enhancement</w:t>
      </w:r>
      <w:r w:rsidR="00E47348" w:rsidRPr="005349ED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– Component A/B</w:t>
      </w:r>
    </w:p>
    <w:p w14:paraId="4C366C35" w14:textId="77777777" w:rsidR="009C2791" w:rsidRPr="00AA48D7" w:rsidRDefault="009C2791" w:rsidP="009C2791">
      <w:pPr>
        <w:spacing w:after="0"/>
        <w:jc w:val="both"/>
        <w:rPr>
          <w:rFonts w:asciiTheme="minorHAnsi" w:eastAsia="Times New Roman" w:hAnsiTheme="minorHAnsi" w:cstheme="minorHAnsi"/>
        </w:rPr>
      </w:pPr>
    </w:p>
    <w:p w14:paraId="5EE20EE2" w14:textId="77777777" w:rsidR="009C2791" w:rsidRPr="00AA48D7" w:rsidRDefault="009C2791" w:rsidP="009C2791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AA48D7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2161E7F1" w14:textId="77777777" w:rsidR="009C2791" w:rsidRPr="00AA48D7" w:rsidRDefault="009C2791" w:rsidP="009C2791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AA48D7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AA48D7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440BDB59" w14:textId="77777777" w:rsidR="009C2791" w:rsidRPr="00AA48D7" w:rsidRDefault="009C2791" w:rsidP="009C2791">
      <w:pPr>
        <w:spacing w:before="120" w:after="120"/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9C2791" w:rsidRPr="00AA48D7" w14:paraId="05AD547F" w14:textId="77777777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AB429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3FAA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1542D57F" w14:textId="77777777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49A7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6A61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14EE2AD1" w14:textId="77777777">
        <w:trPr>
          <w:trHeight w:val="1294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1CD6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02452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0C038713" w14:textId="77777777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D6347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65BFC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4011ECA2" w14:textId="77777777">
        <w:trPr>
          <w:trHeight w:val="196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1A40A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F000F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600F497E" w14:textId="77777777">
        <w:trPr>
          <w:trHeight w:val="223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CAA4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D9A25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24288AB3" w14:textId="77777777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4EA0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2086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45BAF1DB" w14:textId="77777777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DBC96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88BE1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298BBB5C" w14:textId="77777777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D4476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83DE7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9C2791" w:rsidRPr="00AA48D7" w14:paraId="6638275F" w14:textId="77777777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F763C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7D661" w14:textId="77777777" w:rsidR="009C2791" w:rsidRPr="00AA48D7" w:rsidRDefault="009C2791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134B4314" w14:textId="77777777" w:rsidR="009C2791" w:rsidRPr="00AA48D7" w:rsidRDefault="009C2791" w:rsidP="009C2791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49590864" w14:textId="77777777" w:rsidR="009C2791" w:rsidRPr="00AA48D7" w:rsidRDefault="009C2791" w:rsidP="009C2791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AA48D7">
        <w:rPr>
          <w:rFonts w:asciiTheme="minorHAnsi" w:eastAsia="Times New Roman" w:hAnsiTheme="minorHAnsi" w:cstheme="minorHAnsi"/>
          <w:b/>
          <w:color w:val="2E74B5"/>
        </w:rPr>
        <w:t>Technical Response</w:t>
      </w:r>
    </w:p>
    <w:p w14:paraId="77A3D205" w14:textId="77777777" w:rsidR="009C2791" w:rsidRPr="00AA48D7" w:rsidRDefault="009C2791" w:rsidP="009C2791">
      <w:pPr>
        <w:spacing w:before="120" w:after="120"/>
        <w:rPr>
          <w:rFonts w:asciiTheme="minorHAnsi" w:eastAsia="Times New Roman" w:hAnsiTheme="minorHAnsi" w:cstheme="minorHAnsi"/>
          <w:b/>
        </w:rPr>
      </w:pPr>
      <w:r w:rsidRPr="00AA48D7">
        <w:rPr>
          <w:rFonts w:asciiTheme="minorHAnsi" w:eastAsia="Times New Roman" w:hAnsiTheme="minorHAnsi" w:cstheme="minorHAnsi"/>
          <w:b/>
        </w:rPr>
        <w:t>B1</w:t>
      </w:r>
      <w:r w:rsidRPr="00AA48D7">
        <w:rPr>
          <w:rFonts w:asciiTheme="minorHAnsi" w:eastAsia="Times New Roman" w:hAnsiTheme="minorHAnsi" w:cstheme="minorHAnsi"/>
          <w:b/>
        </w:rPr>
        <w:tab/>
        <w:t xml:space="preserve">Organisational capacity  </w:t>
      </w:r>
    </w:p>
    <w:p w14:paraId="62BD0705" w14:textId="77777777" w:rsidR="009C2791" w:rsidRPr="00AA48D7" w:rsidRDefault="009C2791" w:rsidP="009C2791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</w:rPr>
        <w:t>B1.1</w:t>
      </w:r>
      <w:r w:rsidRPr="00AA48D7">
        <w:rPr>
          <w:rFonts w:asciiTheme="minorHAnsi" w:eastAsia="Times New Roman" w:hAnsiTheme="minorHAnsi" w:cstheme="minorHAnsi"/>
        </w:rPr>
        <w:tab/>
        <w:t xml:space="preserve">Provide comments about the ability, resources and capacity of your organisation(s) to carry out the project. </w:t>
      </w:r>
    </w:p>
    <w:p w14:paraId="08C338BD" w14:textId="77777777" w:rsidR="009C2791" w:rsidRPr="00AA48D7" w:rsidRDefault="009C2791" w:rsidP="009C2791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</w:rPr>
        <w:t>B1.2.</w:t>
      </w:r>
      <w:r w:rsidRPr="00AA48D7">
        <w:rPr>
          <w:rFonts w:asciiTheme="minorHAnsi" w:eastAsia="Times New Roman" w:hAnsiTheme="minorHAnsi" w:cstheme="minorHAnsi"/>
        </w:rPr>
        <w:tab/>
        <w:t>Provide examples of other similar projects/ assignments that you or your company has undertaken.</w:t>
      </w:r>
    </w:p>
    <w:p w14:paraId="4464700B" w14:textId="77777777" w:rsidR="009C2791" w:rsidRPr="00AA48D7" w:rsidRDefault="009C2791" w:rsidP="009C2791">
      <w:pPr>
        <w:spacing w:before="200" w:after="200" w:line="264" w:lineRule="auto"/>
        <w:rPr>
          <w:rFonts w:asciiTheme="minorHAnsi" w:eastAsia="Times New Roman" w:hAnsiTheme="minorHAnsi" w:cstheme="minorHAnsi"/>
          <w:b/>
        </w:rPr>
      </w:pPr>
      <w:r w:rsidRPr="00AA48D7">
        <w:rPr>
          <w:rFonts w:asciiTheme="minorHAnsi" w:eastAsia="Times New Roman" w:hAnsiTheme="minorHAnsi" w:cstheme="minorHAnsi"/>
          <w:b/>
        </w:rPr>
        <w:t>B2.</w:t>
      </w:r>
      <w:r w:rsidRPr="00AA48D7">
        <w:rPr>
          <w:rFonts w:asciiTheme="minorHAnsi" w:eastAsia="Times New Roman" w:hAnsiTheme="minorHAnsi" w:cstheme="minorHAnsi"/>
          <w:b/>
        </w:rPr>
        <w:tab/>
        <w:t>Team capacity</w:t>
      </w:r>
    </w:p>
    <w:p w14:paraId="5C2B377A" w14:textId="77777777" w:rsidR="009C2791" w:rsidRPr="00AA48D7" w:rsidRDefault="009C2791" w:rsidP="009C2791">
      <w:pPr>
        <w:spacing w:after="0"/>
        <w:ind w:left="709" w:hanging="709"/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</w:rPr>
        <w:t>B2.1</w:t>
      </w:r>
      <w:r w:rsidRPr="00AA48D7">
        <w:rPr>
          <w:rFonts w:asciiTheme="minorHAnsi" w:eastAsia="Times New Roman" w:hAnsiTheme="minorHAnsi" w:cstheme="minorHAnsi"/>
        </w:rPr>
        <w:tab/>
        <w:t xml:space="preserve">Provide names, position, gender qualifications and experience of relevant team members who will undertake this project using the table format below. </w:t>
      </w:r>
    </w:p>
    <w:tbl>
      <w:tblPr>
        <w:tblStyle w:val="GridTable4-Accent5"/>
        <w:tblW w:w="9471" w:type="dxa"/>
        <w:tblLook w:val="04A0" w:firstRow="1" w:lastRow="0" w:firstColumn="1" w:lastColumn="0" w:noHBand="0" w:noVBand="1"/>
      </w:tblPr>
      <w:tblGrid>
        <w:gridCol w:w="912"/>
        <w:gridCol w:w="1149"/>
        <w:gridCol w:w="1674"/>
        <w:gridCol w:w="1330"/>
        <w:gridCol w:w="2086"/>
        <w:gridCol w:w="2320"/>
      </w:tblGrid>
      <w:tr w:rsidR="009C2791" w:rsidRPr="00AA48D7" w14:paraId="4F18F92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shd w:val="clear" w:color="auto" w:fill="0070C0"/>
          </w:tcPr>
          <w:p w14:paraId="00FC293A" w14:textId="77777777" w:rsidR="009C2791" w:rsidRPr="00AA48D7" w:rsidRDefault="009C2791">
            <w:pPr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1220" w:type="dxa"/>
            <w:shd w:val="clear" w:color="auto" w:fill="0070C0"/>
          </w:tcPr>
          <w:p w14:paraId="64C64ABE" w14:textId="77777777" w:rsidR="009C2791" w:rsidRPr="00AA48D7" w:rsidRDefault="009C2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NAME</w:t>
            </w:r>
          </w:p>
        </w:tc>
        <w:tc>
          <w:tcPr>
            <w:tcW w:w="1233" w:type="dxa"/>
            <w:shd w:val="clear" w:color="auto" w:fill="0070C0"/>
          </w:tcPr>
          <w:p w14:paraId="262E4F77" w14:textId="77777777" w:rsidR="009C2791" w:rsidRPr="00AA48D7" w:rsidRDefault="009C2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POSITION/ROLE</w:t>
            </w:r>
          </w:p>
        </w:tc>
        <w:tc>
          <w:tcPr>
            <w:tcW w:w="1400" w:type="dxa"/>
            <w:shd w:val="clear" w:color="auto" w:fill="0070C0"/>
          </w:tcPr>
          <w:p w14:paraId="59AB5182" w14:textId="77777777" w:rsidR="009C2791" w:rsidRPr="00AA48D7" w:rsidRDefault="009C2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GENDER</w:t>
            </w:r>
          </w:p>
        </w:tc>
        <w:tc>
          <w:tcPr>
            <w:tcW w:w="2149" w:type="dxa"/>
            <w:shd w:val="clear" w:color="auto" w:fill="0070C0"/>
          </w:tcPr>
          <w:p w14:paraId="1C62DACB" w14:textId="77777777" w:rsidR="009C2791" w:rsidRPr="00AA48D7" w:rsidRDefault="009C2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 xml:space="preserve">QUALIFICATIONS </w:t>
            </w:r>
            <w:r w:rsidRPr="00AA48D7">
              <w:rPr>
                <w:rFonts w:asciiTheme="minorHAnsi" w:eastAsia="Times New Roman" w:hAnsiTheme="minorHAnsi" w:cstheme="minorHAnsi"/>
                <w:lang w:val="en-US"/>
              </w:rPr>
              <w:t>&amp; EXPERIENCE</w:t>
            </w:r>
          </w:p>
        </w:tc>
        <w:tc>
          <w:tcPr>
            <w:tcW w:w="2447" w:type="dxa"/>
            <w:shd w:val="clear" w:color="auto" w:fill="0070C0"/>
          </w:tcPr>
          <w:p w14:paraId="17706D2C" w14:textId="77777777" w:rsidR="009C2791" w:rsidRPr="00AA48D7" w:rsidRDefault="009C27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ROLE &amp; RESPONSIBILITY FOR THIS ASSIGNMENT</w:t>
            </w:r>
          </w:p>
        </w:tc>
      </w:tr>
      <w:tr w:rsidR="009C2791" w:rsidRPr="00AA48D7" w14:paraId="1361C3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0C1AB0D9" w14:textId="77777777" w:rsidR="009C2791" w:rsidRPr="00AA48D7" w:rsidRDefault="009C2791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AA48D7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14:paraId="76FF3558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37AE59DF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6BA7EE1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BA2406D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0A8E6267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9C2791" w:rsidRPr="00AA48D7" w14:paraId="7E712930" w14:textId="77777777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28A3C2D6" w14:textId="77777777" w:rsidR="009C2791" w:rsidRPr="00AA48D7" w:rsidRDefault="009C2791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AA48D7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20" w:type="dxa"/>
          </w:tcPr>
          <w:p w14:paraId="2D766582" w14:textId="77777777" w:rsidR="009C2791" w:rsidRPr="00AA48D7" w:rsidRDefault="009C2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3220F6EE" w14:textId="77777777" w:rsidR="009C2791" w:rsidRPr="00AA48D7" w:rsidRDefault="009C2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5ADE5F9" w14:textId="77777777" w:rsidR="009C2791" w:rsidRPr="00AA48D7" w:rsidRDefault="009C2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6B5C4F4E" w14:textId="77777777" w:rsidR="009C2791" w:rsidRPr="00AA48D7" w:rsidRDefault="009C2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4F5B58F9" w14:textId="77777777" w:rsidR="009C2791" w:rsidRPr="00AA48D7" w:rsidRDefault="009C2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9C2791" w:rsidRPr="00AA48D7" w14:paraId="7F3C1C6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56460362" w14:textId="77777777" w:rsidR="009C2791" w:rsidRPr="00AA48D7" w:rsidRDefault="009C2791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AA48D7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14:paraId="56FCA4A3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3544D97B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2D581C7A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849312A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1AEFDE9E" w14:textId="77777777" w:rsidR="009C2791" w:rsidRPr="00AA48D7" w:rsidRDefault="009C2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</w:tbl>
    <w:p w14:paraId="40198BEE" w14:textId="2CBCFF51" w:rsidR="009C2791" w:rsidRPr="00AA48D7" w:rsidRDefault="009C2791" w:rsidP="009C2791">
      <w:pPr>
        <w:spacing w:after="0"/>
        <w:rPr>
          <w:rFonts w:asciiTheme="minorHAnsi" w:eastAsia="Times New Roman" w:hAnsiTheme="minorHAnsi" w:cstheme="minorHAnsi"/>
          <w:i/>
          <w:iCs/>
        </w:rPr>
      </w:pPr>
      <w:r w:rsidRPr="00AA48D7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</w:t>
      </w:r>
      <w:r w:rsidR="00F45E1F" w:rsidRPr="00AA48D7">
        <w:rPr>
          <w:rFonts w:asciiTheme="minorHAnsi" w:eastAsia="Times New Roman" w:hAnsiTheme="minorHAnsi" w:cstheme="minorHAnsi"/>
          <w:i/>
          <w:iCs/>
        </w:rPr>
        <w:t>task</w:t>
      </w:r>
      <w:r w:rsidRPr="00AA48D7">
        <w:rPr>
          <w:rFonts w:asciiTheme="minorHAnsi" w:eastAsia="Times New Roman" w:hAnsiTheme="minorHAnsi" w:cstheme="minorHAnsi"/>
          <w:i/>
          <w:iCs/>
        </w:rPr>
        <w:t xml:space="preserve"> that corresponds to Section 2 of the RFP. </w:t>
      </w:r>
    </w:p>
    <w:p w14:paraId="2F1A0972" w14:textId="77777777" w:rsidR="009C2791" w:rsidRPr="00AA48D7" w:rsidRDefault="009C2791" w:rsidP="009C2791">
      <w:pPr>
        <w:spacing w:after="0"/>
        <w:rPr>
          <w:rFonts w:asciiTheme="minorHAnsi" w:eastAsia="Times New Roman" w:hAnsiTheme="minorHAnsi" w:cstheme="minorHAnsi"/>
          <w:i/>
          <w:iCs/>
        </w:rPr>
      </w:pPr>
    </w:p>
    <w:p w14:paraId="14E9280B" w14:textId="77777777" w:rsidR="009C2791" w:rsidRPr="00AA48D7" w:rsidRDefault="009C2791" w:rsidP="009C2791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</w:rPr>
        <w:t>B2.2.</w:t>
      </w:r>
      <w:r w:rsidRPr="00AA48D7">
        <w:rPr>
          <w:rFonts w:asciiTheme="minorHAnsi" w:eastAsia="Times New Roman" w:hAnsiTheme="minorHAnsi" w:cstheme="minorHAnsi"/>
        </w:rPr>
        <w:tab/>
        <w:t xml:space="preserve">Attach CV/resumes with referees of key personnel who will carry out the work. </w:t>
      </w:r>
    </w:p>
    <w:p w14:paraId="4FB1E85D" w14:textId="77777777" w:rsidR="009C2791" w:rsidRPr="00AA48D7" w:rsidRDefault="009C2791" w:rsidP="009C2791">
      <w:pPr>
        <w:spacing w:before="120" w:after="120"/>
        <w:ind w:left="720" w:hanging="720"/>
        <w:rPr>
          <w:rFonts w:asciiTheme="minorHAnsi" w:eastAsia="Times New Roman" w:hAnsiTheme="minorHAnsi" w:cstheme="minorHAnsi"/>
          <w:b/>
          <w:bCs/>
          <w:color w:val="4472C4" w:themeColor="accent1"/>
        </w:rPr>
      </w:pPr>
      <w:r w:rsidRPr="00AA48D7">
        <w:rPr>
          <w:rFonts w:asciiTheme="minorHAnsi" w:eastAsia="Times New Roman" w:hAnsiTheme="minorHAnsi" w:cstheme="minorHAnsi"/>
          <w:b/>
          <w:bCs/>
          <w:color w:val="4472C4" w:themeColor="accent1"/>
        </w:rPr>
        <w:t>B.3</w:t>
      </w:r>
      <w:r w:rsidRPr="00AA48D7">
        <w:rPr>
          <w:rFonts w:asciiTheme="minorHAnsi" w:hAnsiTheme="minorHAnsi" w:cstheme="minorHAnsi"/>
          <w:color w:val="4472C4" w:themeColor="accent1"/>
          <w:sz w:val="20"/>
        </w:rPr>
        <w:tab/>
      </w:r>
      <w:r w:rsidRPr="00AA48D7">
        <w:rPr>
          <w:rFonts w:asciiTheme="minorHAnsi" w:eastAsia="Times New Roman" w:hAnsiTheme="minorHAnsi" w:cstheme="minorHAnsi"/>
          <w:b/>
          <w:bCs/>
          <w:color w:val="4472C4" w:themeColor="accent1"/>
        </w:rPr>
        <w:t xml:space="preserve">Methodology </w:t>
      </w:r>
    </w:p>
    <w:p w14:paraId="772C24BA" w14:textId="3984B73B" w:rsidR="009C2791" w:rsidRPr="00AA48D7" w:rsidRDefault="009C2791" w:rsidP="009C2791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AA48D7">
        <w:rPr>
          <w:rFonts w:asciiTheme="minorHAnsi" w:hAnsiTheme="minorHAnsi" w:cstheme="minorHAnsi"/>
          <w:sz w:val="20"/>
        </w:rPr>
        <w:tab/>
      </w:r>
      <w:r w:rsidRPr="00AA48D7">
        <w:rPr>
          <w:rFonts w:asciiTheme="minorHAnsi" w:eastAsia="Times New Roman" w:hAnsiTheme="minorHAnsi" w:cstheme="minorHAnsi"/>
        </w:rPr>
        <w:t>Explain your proposed workflow, methodology, and expected timeline</w:t>
      </w:r>
      <w:r w:rsidR="005619AE" w:rsidRPr="00AA48D7">
        <w:rPr>
          <w:rFonts w:asciiTheme="minorHAnsi" w:eastAsia="Times New Roman" w:hAnsiTheme="minorHAnsi" w:cstheme="minorHAnsi"/>
        </w:rPr>
        <w:t>, key deliverable</w:t>
      </w:r>
      <w:r w:rsidRPr="00AA48D7">
        <w:rPr>
          <w:rFonts w:asciiTheme="minorHAnsi" w:eastAsia="Times New Roman" w:hAnsiTheme="minorHAnsi" w:cstheme="minorHAnsi"/>
        </w:rPr>
        <w:t xml:space="preserve"> to </w:t>
      </w:r>
      <w:r w:rsidR="007131FF" w:rsidRPr="00AA48D7">
        <w:rPr>
          <w:rFonts w:asciiTheme="minorHAnsi" w:eastAsia="Times New Roman" w:hAnsiTheme="minorHAnsi" w:cstheme="minorHAnsi"/>
        </w:rPr>
        <w:t>successfully complete the project</w:t>
      </w:r>
      <w:r w:rsidRPr="00AA48D7">
        <w:rPr>
          <w:rFonts w:asciiTheme="minorHAnsi" w:eastAsia="Times New Roman" w:hAnsiTheme="minorHAnsi" w:cstheme="minorHAnsi"/>
        </w:rPr>
        <w:t>.</w:t>
      </w:r>
    </w:p>
    <w:p w14:paraId="7389F7D1" w14:textId="77777777" w:rsidR="009C2791" w:rsidRPr="00AA48D7" w:rsidRDefault="009C2791" w:rsidP="009C2791">
      <w:pPr>
        <w:spacing w:after="0"/>
        <w:ind w:left="720"/>
        <w:rPr>
          <w:rFonts w:asciiTheme="minorHAnsi" w:eastAsia="Times New Roman" w:hAnsiTheme="minorHAnsi" w:cstheme="minorHAnsi"/>
        </w:rPr>
      </w:pPr>
    </w:p>
    <w:p w14:paraId="468F41C4" w14:textId="7239F6BF" w:rsidR="009C2791" w:rsidRPr="00AA48D7" w:rsidRDefault="009C2791" w:rsidP="00DC24C4">
      <w:pPr>
        <w:spacing w:after="0"/>
        <w:ind w:left="720"/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workstream that corresponds to Section 2 of the RFP. </w:t>
      </w:r>
    </w:p>
    <w:p w14:paraId="016AFAC2" w14:textId="77777777" w:rsidR="004A5913" w:rsidRPr="00AA48D7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</w:p>
    <w:p w14:paraId="5BED4355" w14:textId="77777777" w:rsidR="00EC0E2C" w:rsidRPr="00AA48D7" w:rsidRDefault="00EC0E2C" w:rsidP="00C8165F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EC0E2C" w:rsidRPr="00AA48D7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6EC4" w14:textId="77777777" w:rsidR="00926F5B" w:rsidRDefault="00926F5B" w:rsidP="00171482">
      <w:pPr>
        <w:spacing w:after="0" w:line="240" w:lineRule="auto"/>
      </w:pPr>
      <w:r>
        <w:separator/>
      </w:r>
    </w:p>
  </w:endnote>
  <w:endnote w:type="continuationSeparator" w:id="0">
    <w:p w14:paraId="10954A5B" w14:textId="77777777" w:rsidR="00926F5B" w:rsidRDefault="00926F5B" w:rsidP="00171482">
      <w:pPr>
        <w:spacing w:after="0" w:line="240" w:lineRule="auto"/>
      </w:pPr>
      <w:r>
        <w:continuationSeparator/>
      </w:r>
    </w:p>
  </w:endnote>
  <w:endnote w:type="continuationNotice" w:id="1">
    <w:p w14:paraId="5112FD23" w14:textId="77777777" w:rsidR="00926F5B" w:rsidRDefault="00926F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A2EFEA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>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D13B3" w14:textId="77777777" w:rsidR="00926F5B" w:rsidRDefault="00926F5B" w:rsidP="00171482">
      <w:pPr>
        <w:spacing w:after="0" w:line="240" w:lineRule="auto"/>
      </w:pPr>
      <w:r>
        <w:separator/>
      </w:r>
    </w:p>
  </w:footnote>
  <w:footnote w:type="continuationSeparator" w:id="0">
    <w:p w14:paraId="76CE8175" w14:textId="77777777" w:rsidR="00926F5B" w:rsidRDefault="00926F5B" w:rsidP="00171482">
      <w:pPr>
        <w:spacing w:after="0" w:line="240" w:lineRule="auto"/>
      </w:pPr>
      <w:r>
        <w:continuationSeparator/>
      </w:r>
    </w:p>
  </w:footnote>
  <w:footnote w:type="continuationNotice" w:id="1">
    <w:p w14:paraId="76884843" w14:textId="77777777" w:rsidR="00926F5B" w:rsidRDefault="00926F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B6BDF2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190"/>
    <w:multiLevelType w:val="multilevel"/>
    <w:tmpl w:val="548C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44846"/>
    <w:multiLevelType w:val="multilevel"/>
    <w:tmpl w:val="F564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36D92"/>
    <w:multiLevelType w:val="hybridMultilevel"/>
    <w:tmpl w:val="A96656D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3398A"/>
    <w:multiLevelType w:val="hybridMultilevel"/>
    <w:tmpl w:val="71287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77A9E"/>
    <w:multiLevelType w:val="hybridMultilevel"/>
    <w:tmpl w:val="8A30B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A1826"/>
    <w:multiLevelType w:val="multilevel"/>
    <w:tmpl w:val="6386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A0C63"/>
    <w:multiLevelType w:val="hybridMultilevel"/>
    <w:tmpl w:val="2E22424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013D4"/>
    <w:multiLevelType w:val="hybridMultilevel"/>
    <w:tmpl w:val="3DCC14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56392"/>
    <w:multiLevelType w:val="hybridMultilevel"/>
    <w:tmpl w:val="538C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C0F8C"/>
    <w:multiLevelType w:val="multilevel"/>
    <w:tmpl w:val="5B8C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A2FF0"/>
    <w:multiLevelType w:val="hybridMultilevel"/>
    <w:tmpl w:val="E496EE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291F08"/>
    <w:multiLevelType w:val="hybridMultilevel"/>
    <w:tmpl w:val="8446EEC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E71FF2"/>
    <w:multiLevelType w:val="hybridMultilevel"/>
    <w:tmpl w:val="6928B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4D856CB"/>
    <w:multiLevelType w:val="multilevel"/>
    <w:tmpl w:val="EC84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D80991"/>
    <w:multiLevelType w:val="multilevel"/>
    <w:tmpl w:val="69F4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130D50"/>
    <w:multiLevelType w:val="hybridMultilevel"/>
    <w:tmpl w:val="E4900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4B4701"/>
    <w:multiLevelType w:val="hybridMultilevel"/>
    <w:tmpl w:val="4C6895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A24548"/>
    <w:multiLevelType w:val="multilevel"/>
    <w:tmpl w:val="20A0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7FD5FF3"/>
    <w:multiLevelType w:val="multilevel"/>
    <w:tmpl w:val="6D84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2875DE"/>
    <w:multiLevelType w:val="multilevel"/>
    <w:tmpl w:val="1E3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35789D"/>
    <w:multiLevelType w:val="multilevel"/>
    <w:tmpl w:val="F48AE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69336C"/>
    <w:multiLevelType w:val="hybridMultilevel"/>
    <w:tmpl w:val="E452AB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34DE6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4A32A8"/>
    <w:multiLevelType w:val="multilevel"/>
    <w:tmpl w:val="431AB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D51BBD"/>
    <w:multiLevelType w:val="hybridMultilevel"/>
    <w:tmpl w:val="9760C86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E6FF0"/>
    <w:multiLevelType w:val="multilevel"/>
    <w:tmpl w:val="2B44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B977DA"/>
    <w:multiLevelType w:val="hybridMultilevel"/>
    <w:tmpl w:val="F2C066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A61C3"/>
    <w:multiLevelType w:val="hybridMultilevel"/>
    <w:tmpl w:val="3D30CDA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E55A32"/>
    <w:multiLevelType w:val="multilevel"/>
    <w:tmpl w:val="D2CA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0535217">
    <w:abstractNumId w:val="10"/>
  </w:num>
  <w:num w:numId="2" w16cid:durableId="1301694765">
    <w:abstractNumId w:val="17"/>
  </w:num>
  <w:num w:numId="3" w16cid:durableId="1835758134">
    <w:abstractNumId w:val="22"/>
  </w:num>
  <w:num w:numId="4" w16cid:durableId="1685283868">
    <w:abstractNumId w:val="31"/>
  </w:num>
  <w:num w:numId="5" w16cid:durableId="1192844988">
    <w:abstractNumId w:val="30"/>
  </w:num>
  <w:num w:numId="6" w16cid:durableId="1840927321">
    <w:abstractNumId w:val="25"/>
  </w:num>
  <w:num w:numId="7" w16cid:durableId="1002005161">
    <w:abstractNumId w:val="23"/>
  </w:num>
  <w:num w:numId="8" w16cid:durableId="1778599351">
    <w:abstractNumId w:val="32"/>
  </w:num>
  <w:num w:numId="9" w16cid:durableId="1017125029">
    <w:abstractNumId w:val="14"/>
  </w:num>
  <w:num w:numId="10" w16cid:durableId="1722248565">
    <w:abstractNumId w:val="19"/>
  </w:num>
  <w:num w:numId="11" w16cid:durableId="702825606">
    <w:abstractNumId w:val="21"/>
  </w:num>
  <w:num w:numId="12" w16cid:durableId="2012677522">
    <w:abstractNumId w:val="27"/>
  </w:num>
  <w:num w:numId="13" w16cid:durableId="782723832">
    <w:abstractNumId w:val="1"/>
  </w:num>
  <w:num w:numId="14" w16cid:durableId="1543518703">
    <w:abstractNumId w:val="4"/>
  </w:num>
  <w:num w:numId="15" w16cid:durableId="1333069711">
    <w:abstractNumId w:val="11"/>
  </w:num>
  <w:num w:numId="16" w16cid:durableId="148254242">
    <w:abstractNumId w:val="3"/>
  </w:num>
  <w:num w:numId="17" w16cid:durableId="1721057429">
    <w:abstractNumId w:val="24"/>
  </w:num>
  <w:num w:numId="18" w16cid:durableId="1421566611">
    <w:abstractNumId w:val="35"/>
  </w:num>
  <w:num w:numId="19" w16cid:durableId="1891990546">
    <w:abstractNumId w:val="9"/>
  </w:num>
  <w:num w:numId="20" w16cid:durableId="1197429731">
    <w:abstractNumId w:val="40"/>
  </w:num>
  <w:num w:numId="21" w16cid:durableId="795485833">
    <w:abstractNumId w:val="41"/>
  </w:num>
  <w:num w:numId="22" w16cid:durableId="595331891">
    <w:abstractNumId w:val="15"/>
  </w:num>
  <w:num w:numId="23" w16cid:durableId="882716000">
    <w:abstractNumId w:val="36"/>
  </w:num>
  <w:num w:numId="24" w16cid:durableId="1226140115">
    <w:abstractNumId w:val="0"/>
  </w:num>
  <w:num w:numId="25" w16cid:durableId="1539929045">
    <w:abstractNumId w:val="2"/>
  </w:num>
  <w:num w:numId="26" w16cid:durableId="474107537">
    <w:abstractNumId w:val="42"/>
  </w:num>
  <w:num w:numId="27" w16cid:durableId="1535116429">
    <w:abstractNumId w:val="34"/>
  </w:num>
  <w:num w:numId="28" w16cid:durableId="1442383849">
    <w:abstractNumId w:val="18"/>
  </w:num>
  <w:num w:numId="29" w16cid:durableId="2052073381">
    <w:abstractNumId w:val="6"/>
  </w:num>
  <w:num w:numId="30" w16cid:durableId="78143442">
    <w:abstractNumId w:val="33"/>
  </w:num>
  <w:num w:numId="31" w16cid:durableId="936014454">
    <w:abstractNumId w:val="29"/>
  </w:num>
  <w:num w:numId="32" w16cid:durableId="1609774957">
    <w:abstractNumId w:val="37"/>
  </w:num>
  <w:num w:numId="33" w16cid:durableId="1197549434">
    <w:abstractNumId w:val="7"/>
  </w:num>
  <w:num w:numId="34" w16cid:durableId="898250765">
    <w:abstractNumId w:val="12"/>
  </w:num>
  <w:num w:numId="35" w16cid:durableId="1019165534">
    <w:abstractNumId w:val="39"/>
  </w:num>
  <w:num w:numId="36" w16cid:durableId="1567957835">
    <w:abstractNumId w:val="20"/>
  </w:num>
  <w:num w:numId="37" w16cid:durableId="1342468668">
    <w:abstractNumId w:val="16"/>
  </w:num>
  <w:num w:numId="38" w16cid:durableId="169027401">
    <w:abstractNumId w:val="26"/>
  </w:num>
  <w:num w:numId="39" w16cid:durableId="266742377">
    <w:abstractNumId w:val="5"/>
  </w:num>
  <w:num w:numId="40" w16cid:durableId="1657762243">
    <w:abstractNumId w:val="8"/>
  </w:num>
  <w:num w:numId="41" w16cid:durableId="1720935325">
    <w:abstractNumId w:val="38"/>
  </w:num>
  <w:num w:numId="42" w16cid:durableId="1879585511">
    <w:abstractNumId w:val="28"/>
  </w:num>
  <w:num w:numId="43" w16cid:durableId="133178655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06589"/>
    <w:rsid w:val="000104E1"/>
    <w:rsid w:val="00010DDB"/>
    <w:rsid w:val="00011CD8"/>
    <w:rsid w:val="0001211D"/>
    <w:rsid w:val="000127E9"/>
    <w:rsid w:val="00013218"/>
    <w:rsid w:val="00013746"/>
    <w:rsid w:val="00014777"/>
    <w:rsid w:val="000151FB"/>
    <w:rsid w:val="000157E6"/>
    <w:rsid w:val="00015F99"/>
    <w:rsid w:val="000175A2"/>
    <w:rsid w:val="00020E75"/>
    <w:rsid w:val="00021058"/>
    <w:rsid w:val="00022479"/>
    <w:rsid w:val="00023D10"/>
    <w:rsid w:val="000244EC"/>
    <w:rsid w:val="000276E7"/>
    <w:rsid w:val="0003002A"/>
    <w:rsid w:val="00030465"/>
    <w:rsid w:val="00030D13"/>
    <w:rsid w:val="0003251C"/>
    <w:rsid w:val="00032582"/>
    <w:rsid w:val="0003286F"/>
    <w:rsid w:val="00033B5C"/>
    <w:rsid w:val="00033E60"/>
    <w:rsid w:val="00035BEC"/>
    <w:rsid w:val="00036CDC"/>
    <w:rsid w:val="0003711B"/>
    <w:rsid w:val="000376C0"/>
    <w:rsid w:val="000378F1"/>
    <w:rsid w:val="00037C1C"/>
    <w:rsid w:val="00041F77"/>
    <w:rsid w:val="00044299"/>
    <w:rsid w:val="000442E3"/>
    <w:rsid w:val="00044352"/>
    <w:rsid w:val="00044985"/>
    <w:rsid w:val="00047EC4"/>
    <w:rsid w:val="00047FED"/>
    <w:rsid w:val="00050E4E"/>
    <w:rsid w:val="00051D3F"/>
    <w:rsid w:val="0005257A"/>
    <w:rsid w:val="000534AC"/>
    <w:rsid w:val="0005376F"/>
    <w:rsid w:val="00053BFE"/>
    <w:rsid w:val="00055F22"/>
    <w:rsid w:val="000566F5"/>
    <w:rsid w:val="0006130B"/>
    <w:rsid w:val="00062686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B6E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130"/>
    <w:rsid w:val="0009722B"/>
    <w:rsid w:val="00097BEB"/>
    <w:rsid w:val="000A00A5"/>
    <w:rsid w:val="000A060E"/>
    <w:rsid w:val="000A12A9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B12"/>
    <w:rsid w:val="000B1B3E"/>
    <w:rsid w:val="000B1FB2"/>
    <w:rsid w:val="000B286C"/>
    <w:rsid w:val="000B5301"/>
    <w:rsid w:val="000B5E6F"/>
    <w:rsid w:val="000B73EC"/>
    <w:rsid w:val="000C058C"/>
    <w:rsid w:val="000C1CFA"/>
    <w:rsid w:val="000C24A2"/>
    <w:rsid w:val="000C2FD5"/>
    <w:rsid w:val="000C56C7"/>
    <w:rsid w:val="000C6DAD"/>
    <w:rsid w:val="000C7C1C"/>
    <w:rsid w:val="000D4504"/>
    <w:rsid w:val="000D4C1D"/>
    <w:rsid w:val="000D52E4"/>
    <w:rsid w:val="000D5D8F"/>
    <w:rsid w:val="000D7F05"/>
    <w:rsid w:val="000E00C3"/>
    <w:rsid w:val="000E037F"/>
    <w:rsid w:val="000E044F"/>
    <w:rsid w:val="000E0CEA"/>
    <w:rsid w:val="000E1821"/>
    <w:rsid w:val="000E1956"/>
    <w:rsid w:val="000E22F6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4FF4"/>
    <w:rsid w:val="000F5D53"/>
    <w:rsid w:val="000F73E2"/>
    <w:rsid w:val="00100C3D"/>
    <w:rsid w:val="00100E3D"/>
    <w:rsid w:val="0010292B"/>
    <w:rsid w:val="001032A0"/>
    <w:rsid w:val="0010331F"/>
    <w:rsid w:val="00103F99"/>
    <w:rsid w:val="00105DA7"/>
    <w:rsid w:val="0010730A"/>
    <w:rsid w:val="00107FDA"/>
    <w:rsid w:val="001105CD"/>
    <w:rsid w:val="00110956"/>
    <w:rsid w:val="00110C3E"/>
    <w:rsid w:val="00112028"/>
    <w:rsid w:val="00113376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27CD8"/>
    <w:rsid w:val="00130395"/>
    <w:rsid w:val="0013041F"/>
    <w:rsid w:val="001307E5"/>
    <w:rsid w:val="00131312"/>
    <w:rsid w:val="00131ACA"/>
    <w:rsid w:val="00132077"/>
    <w:rsid w:val="00132844"/>
    <w:rsid w:val="00133A67"/>
    <w:rsid w:val="001357DE"/>
    <w:rsid w:val="00135E0B"/>
    <w:rsid w:val="00135E65"/>
    <w:rsid w:val="00137675"/>
    <w:rsid w:val="00140529"/>
    <w:rsid w:val="0014073B"/>
    <w:rsid w:val="0014214B"/>
    <w:rsid w:val="001426B6"/>
    <w:rsid w:val="0014284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56E2A"/>
    <w:rsid w:val="00161128"/>
    <w:rsid w:val="001611CF"/>
    <w:rsid w:val="001629C4"/>
    <w:rsid w:val="00162B30"/>
    <w:rsid w:val="001637D1"/>
    <w:rsid w:val="00163E50"/>
    <w:rsid w:val="001645A9"/>
    <w:rsid w:val="001650CD"/>
    <w:rsid w:val="0016524D"/>
    <w:rsid w:val="00165C97"/>
    <w:rsid w:val="00166DB1"/>
    <w:rsid w:val="00166F3D"/>
    <w:rsid w:val="0016707F"/>
    <w:rsid w:val="0016738F"/>
    <w:rsid w:val="001675A4"/>
    <w:rsid w:val="00167643"/>
    <w:rsid w:val="001705FF"/>
    <w:rsid w:val="00170A8E"/>
    <w:rsid w:val="00170F04"/>
    <w:rsid w:val="001712FB"/>
    <w:rsid w:val="00171482"/>
    <w:rsid w:val="0017166E"/>
    <w:rsid w:val="0017268F"/>
    <w:rsid w:val="001738DA"/>
    <w:rsid w:val="00174500"/>
    <w:rsid w:val="00180749"/>
    <w:rsid w:val="00180DC2"/>
    <w:rsid w:val="001828EE"/>
    <w:rsid w:val="00182EAF"/>
    <w:rsid w:val="00183B24"/>
    <w:rsid w:val="00184E81"/>
    <w:rsid w:val="00184EB9"/>
    <w:rsid w:val="00185130"/>
    <w:rsid w:val="00186AEF"/>
    <w:rsid w:val="00187654"/>
    <w:rsid w:val="00187F73"/>
    <w:rsid w:val="001904FA"/>
    <w:rsid w:val="00190EDA"/>
    <w:rsid w:val="00192DA6"/>
    <w:rsid w:val="00193038"/>
    <w:rsid w:val="0019305F"/>
    <w:rsid w:val="00193449"/>
    <w:rsid w:val="00194902"/>
    <w:rsid w:val="00195330"/>
    <w:rsid w:val="00195C79"/>
    <w:rsid w:val="00197605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2FDE"/>
    <w:rsid w:val="001B3746"/>
    <w:rsid w:val="001B474F"/>
    <w:rsid w:val="001B58F4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2E9E"/>
    <w:rsid w:val="001D3D19"/>
    <w:rsid w:val="001D5277"/>
    <w:rsid w:val="001D5A9F"/>
    <w:rsid w:val="001D6138"/>
    <w:rsid w:val="001E0EA2"/>
    <w:rsid w:val="001E3463"/>
    <w:rsid w:val="001E361C"/>
    <w:rsid w:val="001E46D3"/>
    <w:rsid w:val="001E56E8"/>
    <w:rsid w:val="001E59D6"/>
    <w:rsid w:val="001E5A34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3AAF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65B"/>
    <w:rsid w:val="00227776"/>
    <w:rsid w:val="0023304E"/>
    <w:rsid w:val="002335D1"/>
    <w:rsid w:val="0023378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135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76B7F"/>
    <w:rsid w:val="0028122B"/>
    <w:rsid w:val="002816D2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3C00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B4C3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C6B07"/>
    <w:rsid w:val="002D0B88"/>
    <w:rsid w:val="002D0E18"/>
    <w:rsid w:val="002D28E6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3200"/>
    <w:rsid w:val="003048CB"/>
    <w:rsid w:val="00307259"/>
    <w:rsid w:val="0030729A"/>
    <w:rsid w:val="00307AD2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1612"/>
    <w:rsid w:val="0035252C"/>
    <w:rsid w:val="0035388D"/>
    <w:rsid w:val="00354088"/>
    <w:rsid w:val="00354994"/>
    <w:rsid w:val="003557B8"/>
    <w:rsid w:val="00357872"/>
    <w:rsid w:val="00357B2E"/>
    <w:rsid w:val="00360705"/>
    <w:rsid w:val="00361065"/>
    <w:rsid w:val="00361B33"/>
    <w:rsid w:val="003623D8"/>
    <w:rsid w:val="0036390F"/>
    <w:rsid w:val="003644F7"/>
    <w:rsid w:val="00365977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77D64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7B80"/>
    <w:rsid w:val="003AF8F6"/>
    <w:rsid w:val="003B0A6C"/>
    <w:rsid w:val="003B1381"/>
    <w:rsid w:val="003B1504"/>
    <w:rsid w:val="003B368A"/>
    <w:rsid w:val="003B4225"/>
    <w:rsid w:val="003B4319"/>
    <w:rsid w:val="003B48A0"/>
    <w:rsid w:val="003B615D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663"/>
    <w:rsid w:val="00406A1A"/>
    <w:rsid w:val="00407A62"/>
    <w:rsid w:val="00410302"/>
    <w:rsid w:val="00410496"/>
    <w:rsid w:val="00410A14"/>
    <w:rsid w:val="0041116C"/>
    <w:rsid w:val="00411638"/>
    <w:rsid w:val="00412F08"/>
    <w:rsid w:val="0041446E"/>
    <w:rsid w:val="00415545"/>
    <w:rsid w:val="004155DC"/>
    <w:rsid w:val="00416A35"/>
    <w:rsid w:val="00417083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B6F"/>
    <w:rsid w:val="00427C13"/>
    <w:rsid w:val="004300AB"/>
    <w:rsid w:val="00433AD4"/>
    <w:rsid w:val="00433D05"/>
    <w:rsid w:val="00433EC0"/>
    <w:rsid w:val="00434A9F"/>
    <w:rsid w:val="00434D45"/>
    <w:rsid w:val="00434FF3"/>
    <w:rsid w:val="004357B5"/>
    <w:rsid w:val="004367BB"/>
    <w:rsid w:val="004371F6"/>
    <w:rsid w:val="00437CC3"/>
    <w:rsid w:val="00437FBE"/>
    <w:rsid w:val="004401DD"/>
    <w:rsid w:val="00443CC0"/>
    <w:rsid w:val="00445F78"/>
    <w:rsid w:val="00446A82"/>
    <w:rsid w:val="0044788D"/>
    <w:rsid w:val="00450F1A"/>
    <w:rsid w:val="0045376F"/>
    <w:rsid w:val="00454477"/>
    <w:rsid w:val="00454902"/>
    <w:rsid w:val="00454C12"/>
    <w:rsid w:val="004552D2"/>
    <w:rsid w:val="00456103"/>
    <w:rsid w:val="00456765"/>
    <w:rsid w:val="0045723D"/>
    <w:rsid w:val="0045744B"/>
    <w:rsid w:val="00457AC3"/>
    <w:rsid w:val="004601B9"/>
    <w:rsid w:val="00461AB5"/>
    <w:rsid w:val="00461B80"/>
    <w:rsid w:val="0046373F"/>
    <w:rsid w:val="00464AB8"/>
    <w:rsid w:val="00464BFC"/>
    <w:rsid w:val="00465279"/>
    <w:rsid w:val="004658D1"/>
    <w:rsid w:val="004666AB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3B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BBA"/>
    <w:rsid w:val="004C0ED6"/>
    <w:rsid w:val="004C20F6"/>
    <w:rsid w:val="004C23E9"/>
    <w:rsid w:val="004C24DA"/>
    <w:rsid w:val="004C26CC"/>
    <w:rsid w:val="004C2D9B"/>
    <w:rsid w:val="004C2FBD"/>
    <w:rsid w:val="004C4B78"/>
    <w:rsid w:val="004C5630"/>
    <w:rsid w:val="004C58D1"/>
    <w:rsid w:val="004C6F2B"/>
    <w:rsid w:val="004D041A"/>
    <w:rsid w:val="004D105A"/>
    <w:rsid w:val="004D11F1"/>
    <w:rsid w:val="004D33BE"/>
    <w:rsid w:val="004D4108"/>
    <w:rsid w:val="004D5926"/>
    <w:rsid w:val="004D6271"/>
    <w:rsid w:val="004D767E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5FBA"/>
    <w:rsid w:val="004F6085"/>
    <w:rsid w:val="00500BFE"/>
    <w:rsid w:val="0050224F"/>
    <w:rsid w:val="005025AD"/>
    <w:rsid w:val="00504B54"/>
    <w:rsid w:val="005056AD"/>
    <w:rsid w:val="00505F84"/>
    <w:rsid w:val="00506188"/>
    <w:rsid w:val="0050775E"/>
    <w:rsid w:val="0051084C"/>
    <w:rsid w:val="00510AD4"/>
    <w:rsid w:val="0051270B"/>
    <w:rsid w:val="00512DEC"/>
    <w:rsid w:val="0051351C"/>
    <w:rsid w:val="00513AD3"/>
    <w:rsid w:val="00516F78"/>
    <w:rsid w:val="00517312"/>
    <w:rsid w:val="005203BE"/>
    <w:rsid w:val="005227C4"/>
    <w:rsid w:val="00523B64"/>
    <w:rsid w:val="00524366"/>
    <w:rsid w:val="00525759"/>
    <w:rsid w:val="005265B1"/>
    <w:rsid w:val="00526F64"/>
    <w:rsid w:val="005273CD"/>
    <w:rsid w:val="00527494"/>
    <w:rsid w:val="00530F22"/>
    <w:rsid w:val="0053392E"/>
    <w:rsid w:val="00533B56"/>
    <w:rsid w:val="005349ED"/>
    <w:rsid w:val="00534C87"/>
    <w:rsid w:val="00537FEE"/>
    <w:rsid w:val="005409C5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22D3"/>
    <w:rsid w:val="00554642"/>
    <w:rsid w:val="00554960"/>
    <w:rsid w:val="00555AC5"/>
    <w:rsid w:val="005561BD"/>
    <w:rsid w:val="00556FE0"/>
    <w:rsid w:val="00557715"/>
    <w:rsid w:val="00560F97"/>
    <w:rsid w:val="005619AE"/>
    <w:rsid w:val="00561ECB"/>
    <w:rsid w:val="005625B6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3CC2"/>
    <w:rsid w:val="005955D5"/>
    <w:rsid w:val="00595A8C"/>
    <w:rsid w:val="00596C1D"/>
    <w:rsid w:val="00596D0D"/>
    <w:rsid w:val="005A0598"/>
    <w:rsid w:val="005A0675"/>
    <w:rsid w:val="005A0B95"/>
    <w:rsid w:val="005A0C5E"/>
    <w:rsid w:val="005A10F4"/>
    <w:rsid w:val="005A18F4"/>
    <w:rsid w:val="005A283C"/>
    <w:rsid w:val="005A435B"/>
    <w:rsid w:val="005A5DF4"/>
    <w:rsid w:val="005A5FA9"/>
    <w:rsid w:val="005A63F0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2FAF"/>
    <w:rsid w:val="005C3500"/>
    <w:rsid w:val="005C50B0"/>
    <w:rsid w:val="005C58E2"/>
    <w:rsid w:val="005C67E4"/>
    <w:rsid w:val="005C7234"/>
    <w:rsid w:val="005C753B"/>
    <w:rsid w:val="005C7854"/>
    <w:rsid w:val="005C7B7A"/>
    <w:rsid w:val="005C7C74"/>
    <w:rsid w:val="005D0757"/>
    <w:rsid w:val="005D0851"/>
    <w:rsid w:val="005D0B71"/>
    <w:rsid w:val="005D0FB4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EAC"/>
    <w:rsid w:val="005E56D8"/>
    <w:rsid w:val="005E6498"/>
    <w:rsid w:val="005E6788"/>
    <w:rsid w:val="005E6F84"/>
    <w:rsid w:val="005F15AE"/>
    <w:rsid w:val="005F2196"/>
    <w:rsid w:val="005F2A00"/>
    <w:rsid w:val="005F2A23"/>
    <w:rsid w:val="005F3DC1"/>
    <w:rsid w:val="005F710C"/>
    <w:rsid w:val="005F71A0"/>
    <w:rsid w:val="005F7F34"/>
    <w:rsid w:val="0060023B"/>
    <w:rsid w:val="00602F6B"/>
    <w:rsid w:val="00604610"/>
    <w:rsid w:val="006053BF"/>
    <w:rsid w:val="0060550C"/>
    <w:rsid w:val="0060586D"/>
    <w:rsid w:val="00607EE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3143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97C"/>
    <w:rsid w:val="00636BB8"/>
    <w:rsid w:val="006379D9"/>
    <w:rsid w:val="00640130"/>
    <w:rsid w:val="006411A1"/>
    <w:rsid w:val="006433D2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1E33"/>
    <w:rsid w:val="006728E4"/>
    <w:rsid w:val="006732CA"/>
    <w:rsid w:val="0067335C"/>
    <w:rsid w:val="006738C8"/>
    <w:rsid w:val="006741DC"/>
    <w:rsid w:val="00674660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2580"/>
    <w:rsid w:val="006835C1"/>
    <w:rsid w:val="00683AB1"/>
    <w:rsid w:val="00683CC0"/>
    <w:rsid w:val="006853FE"/>
    <w:rsid w:val="00686C97"/>
    <w:rsid w:val="0068B570"/>
    <w:rsid w:val="0069092B"/>
    <w:rsid w:val="006922B9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3CE6"/>
    <w:rsid w:val="006A400D"/>
    <w:rsid w:val="006A470E"/>
    <w:rsid w:val="006A65CC"/>
    <w:rsid w:val="006A7CE4"/>
    <w:rsid w:val="006A7D47"/>
    <w:rsid w:val="006A7FF6"/>
    <w:rsid w:val="006B161F"/>
    <w:rsid w:val="006B1BAD"/>
    <w:rsid w:val="006C018C"/>
    <w:rsid w:val="006C0CD5"/>
    <w:rsid w:val="006C18A7"/>
    <w:rsid w:val="006C2D6D"/>
    <w:rsid w:val="006C321C"/>
    <w:rsid w:val="006C332B"/>
    <w:rsid w:val="006C37DB"/>
    <w:rsid w:val="006C430E"/>
    <w:rsid w:val="006C5986"/>
    <w:rsid w:val="006C5E3D"/>
    <w:rsid w:val="006C6E99"/>
    <w:rsid w:val="006D049B"/>
    <w:rsid w:val="006D05AC"/>
    <w:rsid w:val="006D0CC7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20A3"/>
    <w:rsid w:val="006E3A7B"/>
    <w:rsid w:val="006E4E99"/>
    <w:rsid w:val="006E5AAE"/>
    <w:rsid w:val="006E5C17"/>
    <w:rsid w:val="006E60D9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6806"/>
    <w:rsid w:val="006F93BA"/>
    <w:rsid w:val="007012E7"/>
    <w:rsid w:val="0070150C"/>
    <w:rsid w:val="0070460B"/>
    <w:rsid w:val="00705C21"/>
    <w:rsid w:val="0070601D"/>
    <w:rsid w:val="00706356"/>
    <w:rsid w:val="007131FF"/>
    <w:rsid w:val="00715AD9"/>
    <w:rsid w:val="007169B8"/>
    <w:rsid w:val="00717D85"/>
    <w:rsid w:val="00717F98"/>
    <w:rsid w:val="00720F80"/>
    <w:rsid w:val="0072165E"/>
    <w:rsid w:val="00721F11"/>
    <w:rsid w:val="00722109"/>
    <w:rsid w:val="00724866"/>
    <w:rsid w:val="00724F10"/>
    <w:rsid w:val="00726F15"/>
    <w:rsid w:val="00731B38"/>
    <w:rsid w:val="00731C22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57B"/>
    <w:rsid w:val="0077060E"/>
    <w:rsid w:val="00770663"/>
    <w:rsid w:val="0077359E"/>
    <w:rsid w:val="007744EC"/>
    <w:rsid w:val="00775333"/>
    <w:rsid w:val="00775D2F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3EDA"/>
    <w:rsid w:val="0079495F"/>
    <w:rsid w:val="007959AB"/>
    <w:rsid w:val="00796582"/>
    <w:rsid w:val="00796A65"/>
    <w:rsid w:val="007A2483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7F7D40"/>
    <w:rsid w:val="008003FB"/>
    <w:rsid w:val="0080048B"/>
    <w:rsid w:val="00800908"/>
    <w:rsid w:val="008023A5"/>
    <w:rsid w:val="008029E9"/>
    <w:rsid w:val="00802A55"/>
    <w:rsid w:val="0080428E"/>
    <w:rsid w:val="00805364"/>
    <w:rsid w:val="00805633"/>
    <w:rsid w:val="0080569E"/>
    <w:rsid w:val="00806902"/>
    <w:rsid w:val="008072F2"/>
    <w:rsid w:val="008078F5"/>
    <w:rsid w:val="00811842"/>
    <w:rsid w:val="00811C95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824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6F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A21"/>
    <w:rsid w:val="00865D44"/>
    <w:rsid w:val="0086612F"/>
    <w:rsid w:val="00866A55"/>
    <w:rsid w:val="00867A4A"/>
    <w:rsid w:val="008715C5"/>
    <w:rsid w:val="00871823"/>
    <w:rsid w:val="00871B6A"/>
    <w:rsid w:val="00872249"/>
    <w:rsid w:val="0087425F"/>
    <w:rsid w:val="00874ABB"/>
    <w:rsid w:val="0087514C"/>
    <w:rsid w:val="00876086"/>
    <w:rsid w:val="00876BEB"/>
    <w:rsid w:val="00877CFD"/>
    <w:rsid w:val="00880D1B"/>
    <w:rsid w:val="00882615"/>
    <w:rsid w:val="00882B9E"/>
    <w:rsid w:val="00882C19"/>
    <w:rsid w:val="00882F87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A5FE4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2E37"/>
    <w:rsid w:val="008C3413"/>
    <w:rsid w:val="008C4098"/>
    <w:rsid w:val="008C4760"/>
    <w:rsid w:val="008C5549"/>
    <w:rsid w:val="008C57C0"/>
    <w:rsid w:val="008C5A4B"/>
    <w:rsid w:val="008C6119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6714"/>
    <w:rsid w:val="008D7750"/>
    <w:rsid w:val="008D7DFB"/>
    <w:rsid w:val="008E086F"/>
    <w:rsid w:val="008E0A17"/>
    <w:rsid w:val="008E0E34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02C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236A2"/>
    <w:rsid w:val="00923864"/>
    <w:rsid w:val="009260C0"/>
    <w:rsid w:val="00926826"/>
    <w:rsid w:val="00926F5B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0C13"/>
    <w:rsid w:val="00942BB8"/>
    <w:rsid w:val="00945690"/>
    <w:rsid w:val="0094573A"/>
    <w:rsid w:val="00946B84"/>
    <w:rsid w:val="009471A0"/>
    <w:rsid w:val="00947216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5AD7"/>
    <w:rsid w:val="00977147"/>
    <w:rsid w:val="009773D4"/>
    <w:rsid w:val="009802A7"/>
    <w:rsid w:val="009816A1"/>
    <w:rsid w:val="00982E10"/>
    <w:rsid w:val="0098335A"/>
    <w:rsid w:val="00983B3C"/>
    <w:rsid w:val="00984913"/>
    <w:rsid w:val="00986B08"/>
    <w:rsid w:val="00990EE9"/>
    <w:rsid w:val="00992166"/>
    <w:rsid w:val="00992F38"/>
    <w:rsid w:val="00993E57"/>
    <w:rsid w:val="00994AD5"/>
    <w:rsid w:val="009952C1"/>
    <w:rsid w:val="00995B12"/>
    <w:rsid w:val="009964C6"/>
    <w:rsid w:val="0099772A"/>
    <w:rsid w:val="009A1923"/>
    <w:rsid w:val="009A232E"/>
    <w:rsid w:val="009A3A4A"/>
    <w:rsid w:val="009A528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BFF"/>
    <w:rsid w:val="009B7DB9"/>
    <w:rsid w:val="009C026C"/>
    <w:rsid w:val="009C1946"/>
    <w:rsid w:val="009C218A"/>
    <w:rsid w:val="009C2791"/>
    <w:rsid w:val="009C2AD7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30C"/>
    <w:rsid w:val="009D47E9"/>
    <w:rsid w:val="009D56EC"/>
    <w:rsid w:val="009D6E84"/>
    <w:rsid w:val="009D73EF"/>
    <w:rsid w:val="009D7855"/>
    <w:rsid w:val="009D7C46"/>
    <w:rsid w:val="009D7E49"/>
    <w:rsid w:val="009D7EE2"/>
    <w:rsid w:val="009D7F8A"/>
    <w:rsid w:val="009E02C9"/>
    <w:rsid w:val="009E0416"/>
    <w:rsid w:val="009E148B"/>
    <w:rsid w:val="009E196E"/>
    <w:rsid w:val="009E1B93"/>
    <w:rsid w:val="009E2268"/>
    <w:rsid w:val="009E2E7E"/>
    <w:rsid w:val="009E3038"/>
    <w:rsid w:val="009E345F"/>
    <w:rsid w:val="009E5EA9"/>
    <w:rsid w:val="009E635C"/>
    <w:rsid w:val="009E6ED0"/>
    <w:rsid w:val="009F00B4"/>
    <w:rsid w:val="009F065E"/>
    <w:rsid w:val="009F159F"/>
    <w:rsid w:val="009F3FD2"/>
    <w:rsid w:val="009F4A8C"/>
    <w:rsid w:val="009F53BE"/>
    <w:rsid w:val="009F5998"/>
    <w:rsid w:val="009F6154"/>
    <w:rsid w:val="009F7FC6"/>
    <w:rsid w:val="00A00640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263CC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6DE8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61A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5E0"/>
    <w:rsid w:val="00A959E6"/>
    <w:rsid w:val="00A95BAC"/>
    <w:rsid w:val="00A95D02"/>
    <w:rsid w:val="00A9790D"/>
    <w:rsid w:val="00A97FAB"/>
    <w:rsid w:val="00AA0509"/>
    <w:rsid w:val="00AA0DD9"/>
    <w:rsid w:val="00AA2DBA"/>
    <w:rsid w:val="00AA3225"/>
    <w:rsid w:val="00AA34DD"/>
    <w:rsid w:val="00AA45C8"/>
    <w:rsid w:val="00AA48D7"/>
    <w:rsid w:val="00AA4EE5"/>
    <w:rsid w:val="00AA5239"/>
    <w:rsid w:val="00AA5ACC"/>
    <w:rsid w:val="00AA6E7E"/>
    <w:rsid w:val="00AA7009"/>
    <w:rsid w:val="00AA7EEB"/>
    <w:rsid w:val="00AB108E"/>
    <w:rsid w:val="00AB1413"/>
    <w:rsid w:val="00AB1D05"/>
    <w:rsid w:val="00AB22F3"/>
    <w:rsid w:val="00AB2CBB"/>
    <w:rsid w:val="00AB2DFB"/>
    <w:rsid w:val="00AB31B2"/>
    <w:rsid w:val="00AB4555"/>
    <w:rsid w:val="00AB5247"/>
    <w:rsid w:val="00AB5531"/>
    <w:rsid w:val="00AB7005"/>
    <w:rsid w:val="00AC213C"/>
    <w:rsid w:val="00AC35C3"/>
    <w:rsid w:val="00AC46FD"/>
    <w:rsid w:val="00AC7401"/>
    <w:rsid w:val="00AC7B26"/>
    <w:rsid w:val="00AD04D6"/>
    <w:rsid w:val="00AD0C7D"/>
    <w:rsid w:val="00AD171B"/>
    <w:rsid w:val="00AD55B2"/>
    <w:rsid w:val="00AE0DDB"/>
    <w:rsid w:val="00AE1185"/>
    <w:rsid w:val="00AE2FB5"/>
    <w:rsid w:val="00AE317D"/>
    <w:rsid w:val="00AE3EE0"/>
    <w:rsid w:val="00AE4AE2"/>
    <w:rsid w:val="00AE55F1"/>
    <w:rsid w:val="00AE6521"/>
    <w:rsid w:val="00AE7208"/>
    <w:rsid w:val="00AE7371"/>
    <w:rsid w:val="00AE73A4"/>
    <w:rsid w:val="00AE763A"/>
    <w:rsid w:val="00AE7C52"/>
    <w:rsid w:val="00AF098E"/>
    <w:rsid w:val="00AF1EB9"/>
    <w:rsid w:val="00AF2931"/>
    <w:rsid w:val="00AF3F23"/>
    <w:rsid w:val="00AF4D6B"/>
    <w:rsid w:val="00AF5DE5"/>
    <w:rsid w:val="00AF7310"/>
    <w:rsid w:val="00AF7D7B"/>
    <w:rsid w:val="00B012CD"/>
    <w:rsid w:val="00B015E7"/>
    <w:rsid w:val="00B01B91"/>
    <w:rsid w:val="00B03688"/>
    <w:rsid w:val="00B05592"/>
    <w:rsid w:val="00B07323"/>
    <w:rsid w:val="00B07392"/>
    <w:rsid w:val="00B0743D"/>
    <w:rsid w:val="00B1053E"/>
    <w:rsid w:val="00B11004"/>
    <w:rsid w:val="00B113D5"/>
    <w:rsid w:val="00B1208F"/>
    <w:rsid w:val="00B12A1C"/>
    <w:rsid w:val="00B12C8C"/>
    <w:rsid w:val="00B1414A"/>
    <w:rsid w:val="00B15862"/>
    <w:rsid w:val="00B16B91"/>
    <w:rsid w:val="00B2004B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97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44E"/>
    <w:rsid w:val="00B81742"/>
    <w:rsid w:val="00B84E89"/>
    <w:rsid w:val="00B8548C"/>
    <w:rsid w:val="00B85806"/>
    <w:rsid w:val="00B85FAF"/>
    <w:rsid w:val="00B865CA"/>
    <w:rsid w:val="00B86C13"/>
    <w:rsid w:val="00B8759F"/>
    <w:rsid w:val="00B87692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A77DC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E46"/>
    <w:rsid w:val="00BD3F25"/>
    <w:rsid w:val="00BD5421"/>
    <w:rsid w:val="00BD57C7"/>
    <w:rsid w:val="00BD6837"/>
    <w:rsid w:val="00BD6DAE"/>
    <w:rsid w:val="00BD72AF"/>
    <w:rsid w:val="00BD7601"/>
    <w:rsid w:val="00BE01AB"/>
    <w:rsid w:val="00BE07C9"/>
    <w:rsid w:val="00BE1C04"/>
    <w:rsid w:val="00BE1F53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557C"/>
    <w:rsid w:val="00BF7DA4"/>
    <w:rsid w:val="00C0019F"/>
    <w:rsid w:val="00C024E2"/>
    <w:rsid w:val="00C02F59"/>
    <w:rsid w:val="00C04D98"/>
    <w:rsid w:val="00C05A53"/>
    <w:rsid w:val="00C05A78"/>
    <w:rsid w:val="00C05AD4"/>
    <w:rsid w:val="00C06F25"/>
    <w:rsid w:val="00C10340"/>
    <w:rsid w:val="00C104D6"/>
    <w:rsid w:val="00C1057D"/>
    <w:rsid w:val="00C115C8"/>
    <w:rsid w:val="00C12583"/>
    <w:rsid w:val="00C15882"/>
    <w:rsid w:val="00C1632C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7A8"/>
    <w:rsid w:val="00C37CB8"/>
    <w:rsid w:val="00C40D4F"/>
    <w:rsid w:val="00C41CD8"/>
    <w:rsid w:val="00C42709"/>
    <w:rsid w:val="00C4349B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456"/>
    <w:rsid w:val="00C56C93"/>
    <w:rsid w:val="00C572B9"/>
    <w:rsid w:val="00C57A2D"/>
    <w:rsid w:val="00C614A4"/>
    <w:rsid w:val="00C618C7"/>
    <w:rsid w:val="00C61CBA"/>
    <w:rsid w:val="00C6219D"/>
    <w:rsid w:val="00C623B4"/>
    <w:rsid w:val="00C6364F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3EE4"/>
    <w:rsid w:val="00C74769"/>
    <w:rsid w:val="00C7530B"/>
    <w:rsid w:val="00C75646"/>
    <w:rsid w:val="00C8025C"/>
    <w:rsid w:val="00C80BF9"/>
    <w:rsid w:val="00C8165F"/>
    <w:rsid w:val="00C81B13"/>
    <w:rsid w:val="00C81E1B"/>
    <w:rsid w:val="00C83AE0"/>
    <w:rsid w:val="00C85EB0"/>
    <w:rsid w:val="00C86E5F"/>
    <w:rsid w:val="00C87521"/>
    <w:rsid w:val="00C90914"/>
    <w:rsid w:val="00C918E1"/>
    <w:rsid w:val="00C92375"/>
    <w:rsid w:val="00C924A3"/>
    <w:rsid w:val="00C927CE"/>
    <w:rsid w:val="00C92828"/>
    <w:rsid w:val="00C93852"/>
    <w:rsid w:val="00C9482C"/>
    <w:rsid w:val="00CA219A"/>
    <w:rsid w:val="00CA2419"/>
    <w:rsid w:val="00CA2593"/>
    <w:rsid w:val="00CA4DA3"/>
    <w:rsid w:val="00CA4E0F"/>
    <w:rsid w:val="00CA6877"/>
    <w:rsid w:val="00CA6CC7"/>
    <w:rsid w:val="00CA6D5A"/>
    <w:rsid w:val="00CA78A7"/>
    <w:rsid w:val="00CA7C56"/>
    <w:rsid w:val="00CB011C"/>
    <w:rsid w:val="00CB036C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10CC"/>
    <w:rsid w:val="00CE4B11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33A"/>
    <w:rsid w:val="00D02607"/>
    <w:rsid w:val="00D03963"/>
    <w:rsid w:val="00D03A9D"/>
    <w:rsid w:val="00D058A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164E8"/>
    <w:rsid w:val="00D2053A"/>
    <w:rsid w:val="00D20866"/>
    <w:rsid w:val="00D20B4A"/>
    <w:rsid w:val="00D20F06"/>
    <w:rsid w:val="00D21795"/>
    <w:rsid w:val="00D21D3A"/>
    <w:rsid w:val="00D228DE"/>
    <w:rsid w:val="00D22B5D"/>
    <w:rsid w:val="00D237F7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36D73"/>
    <w:rsid w:val="00D4091B"/>
    <w:rsid w:val="00D41D7D"/>
    <w:rsid w:val="00D436BC"/>
    <w:rsid w:val="00D4395C"/>
    <w:rsid w:val="00D43AB6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E0D"/>
    <w:rsid w:val="00D57616"/>
    <w:rsid w:val="00D6004A"/>
    <w:rsid w:val="00D61523"/>
    <w:rsid w:val="00D61B2E"/>
    <w:rsid w:val="00D62201"/>
    <w:rsid w:val="00D62560"/>
    <w:rsid w:val="00D63787"/>
    <w:rsid w:val="00D65FC7"/>
    <w:rsid w:val="00D67126"/>
    <w:rsid w:val="00D70F85"/>
    <w:rsid w:val="00D71B62"/>
    <w:rsid w:val="00D72020"/>
    <w:rsid w:val="00D72457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2557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5C05"/>
    <w:rsid w:val="00DA62CA"/>
    <w:rsid w:val="00DA65AE"/>
    <w:rsid w:val="00DA7610"/>
    <w:rsid w:val="00DB0A75"/>
    <w:rsid w:val="00DB1532"/>
    <w:rsid w:val="00DB32FB"/>
    <w:rsid w:val="00DB4CC8"/>
    <w:rsid w:val="00DB51DA"/>
    <w:rsid w:val="00DC1CED"/>
    <w:rsid w:val="00DC210F"/>
    <w:rsid w:val="00DC24C4"/>
    <w:rsid w:val="00DC2CC7"/>
    <w:rsid w:val="00DC3373"/>
    <w:rsid w:val="00DC3737"/>
    <w:rsid w:val="00DC4C3E"/>
    <w:rsid w:val="00DC56E0"/>
    <w:rsid w:val="00DC57D3"/>
    <w:rsid w:val="00DC65A3"/>
    <w:rsid w:val="00DC65A4"/>
    <w:rsid w:val="00DC7CFC"/>
    <w:rsid w:val="00DD04B3"/>
    <w:rsid w:val="00DD0B37"/>
    <w:rsid w:val="00DD15DB"/>
    <w:rsid w:val="00DD1779"/>
    <w:rsid w:val="00DD1F3D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2ED4"/>
    <w:rsid w:val="00E149EF"/>
    <w:rsid w:val="00E17906"/>
    <w:rsid w:val="00E17D84"/>
    <w:rsid w:val="00E20620"/>
    <w:rsid w:val="00E2111E"/>
    <w:rsid w:val="00E23187"/>
    <w:rsid w:val="00E232E2"/>
    <w:rsid w:val="00E241D6"/>
    <w:rsid w:val="00E24B5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11D"/>
    <w:rsid w:val="00E35892"/>
    <w:rsid w:val="00E35EDD"/>
    <w:rsid w:val="00E36955"/>
    <w:rsid w:val="00E371A9"/>
    <w:rsid w:val="00E4118D"/>
    <w:rsid w:val="00E411D8"/>
    <w:rsid w:val="00E41285"/>
    <w:rsid w:val="00E4502A"/>
    <w:rsid w:val="00E46017"/>
    <w:rsid w:val="00E466C6"/>
    <w:rsid w:val="00E47348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28F7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1733"/>
    <w:rsid w:val="00E9435A"/>
    <w:rsid w:val="00E94961"/>
    <w:rsid w:val="00E962B5"/>
    <w:rsid w:val="00E96741"/>
    <w:rsid w:val="00E96762"/>
    <w:rsid w:val="00EA0591"/>
    <w:rsid w:val="00EA0B60"/>
    <w:rsid w:val="00EA1C59"/>
    <w:rsid w:val="00EA2D15"/>
    <w:rsid w:val="00EA4614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6AF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834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79F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0AC6"/>
    <w:rsid w:val="00F327F1"/>
    <w:rsid w:val="00F32965"/>
    <w:rsid w:val="00F337B1"/>
    <w:rsid w:val="00F34294"/>
    <w:rsid w:val="00F348FF"/>
    <w:rsid w:val="00F354C3"/>
    <w:rsid w:val="00F359FB"/>
    <w:rsid w:val="00F3613F"/>
    <w:rsid w:val="00F3729C"/>
    <w:rsid w:val="00F4188E"/>
    <w:rsid w:val="00F427E6"/>
    <w:rsid w:val="00F43C5D"/>
    <w:rsid w:val="00F44A6A"/>
    <w:rsid w:val="00F44C2C"/>
    <w:rsid w:val="00F455D1"/>
    <w:rsid w:val="00F45E1F"/>
    <w:rsid w:val="00F5017B"/>
    <w:rsid w:val="00F5068D"/>
    <w:rsid w:val="00F50E80"/>
    <w:rsid w:val="00F50E8D"/>
    <w:rsid w:val="00F520B1"/>
    <w:rsid w:val="00F54A15"/>
    <w:rsid w:val="00F56A21"/>
    <w:rsid w:val="00F57692"/>
    <w:rsid w:val="00F60555"/>
    <w:rsid w:val="00F60E68"/>
    <w:rsid w:val="00F62B1B"/>
    <w:rsid w:val="00F62DE9"/>
    <w:rsid w:val="00F62E88"/>
    <w:rsid w:val="00F636EE"/>
    <w:rsid w:val="00F650CE"/>
    <w:rsid w:val="00F65662"/>
    <w:rsid w:val="00F65FDE"/>
    <w:rsid w:val="00F668E7"/>
    <w:rsid w:val="00F70489"/>
    <w:rsid w:val="00F71ABE"/>
    <w:rsid w:val="00F7341A"/>
    <w:rsid w:val="00F73B8F"/>
    <w:rsid w:val="00F73C89"/>
    <w:rsid w:val="00F74104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4F6B"/>
    <w:rsid w:val="00FB52D0"/>
    <w:rsid w:val="00FB52F6"/>
    <w:rsid w:val="00FB7E82"/>
    <w:rsid w:val="00FC0599"/>
    <w:rsid w:val="00FC0D79"/>
    <w:rsid w:val="00FC1F11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57D5"/>
    <w:rsid w:val="00FD6743"/>
    <w:rsid w:val="00FD6DA3"/>
    <w:rsid w:val="00FD713D"/>
    <w:rsid w:val="00FE04ED"/>
    <w:rsid w:val="00FE1C14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3F0A6D9"/>
    <w:rsid w:val="04577618"/>
    <w:rsid w:val="0472DC24"/>
    <w:rsid w:val="0484C0B1"/>
    <w:rsid w:val="04A0039A"/>
    <w:rsid w:val="04AB0BD2"/>
    <w:rsid w:val="04AB1418"/>
    <w:rsid w:val="04CA3007"/>
    <w:rsid w:val="04D973F3"/>
    <w:rsid w:val="051E8938"/>
    <w:rsid w:val="053DCA27"/>
    <w:rsid w:val="054F2FEC"/>
    <w:rsid w:val="0552C5C0"/>
    <w:rsid w:val="055C6E5B"/>
    <w:rsid w:val="064384A6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01F3BF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8A54DC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645EA2"/>
    <w:rsid w:val="117771A2"/>
    <w:rsid w:val="11899959"/>
    <w:rsid w:val="11A02291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3D13D22"/>
    <w:rsid w:val="1429E16E"/>
    <w:rsid w:val="148F7A3F"/>
    <w:rsid w:val="1494ED5A"/>
    <w:rsid w:val="14A35CB9"/>
    <w:rsid w:val="150E486E"/>
    <w:rsid w:val="1543F20F"/>
    <w:rsid w:val="156696D3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0CB287"/>
    <w:rsid w:val="1712E241"/>
    <w:rsid w:val="173ACAE5"/>
    <w:rsid w:val="178491DA"/>
    <w:rsid w:val="181CE2FB"/>
    <w:rsid w:val="18326B34"/>
    <w:rsid w:val="187963A4"/>
    <w:rsid w:val="18EFDF61"/>
    <w:rsid w:val="19E0E0A8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8C865B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0C7F8"/>
    <w:rsid w:val="295EB760"/>
    <w:rsid w:val="29641DB9"/>
    <w:rsid w:val="29D8D7C2"/>
    <w:rsid w:val="2A1D1A10"/>
    <w:rsid w:val="2A23411C"/>
    <w:rsid w:val="2A2C0C6B"/>
    <w:rsid w:val="2AB8909C"/>
    <w:rsid w:val="2B048030"/>
    <w:rsid w:val="2B22E697"/>
    <w:rsid w:val="2B61459C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9C0986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1AC9DD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A06441"/>
    <w:rsid w:val="36B2163E"/>
    <w:rsid w:val="36CF1AEB"/>
    <w:rsid w:val="372AB2BE"/>
    <w:rsid w:val="3736EA24"/>
    <w:rsid w:val="378D4D1B"/>
    <w:rsid w:val="3800722B"/>
    <w:rsid w:val="38095F9C"/>
    <w:rsid w:val="3838EF48"/>
    <w:rsid w:val="38A1570C"/>
    <w:rsid w:val="38C3C67B"/>
    <w:rsid w:val="38E995B8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31BA4C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24F349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D5854C"/>
    <w:rsid w:val="45F17106"/>
    <w:rsid w:val="45FC7902"/>
    <w:rsid w:val="4643D8A4"/>
    <w:rsid w:val="46916D14"/>
    <w:rsid w:val="46C61C98"/>
    <w:rsid w:val="472822D4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CFB9D4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E178CE"/>
    <w:rsid w:val="55FA801A"/>
    <w:rsid w:val="562F5C7D"/>
    <w:rsid w:val="563B0C7A"/>
    <w:rsid w:val="564FDF02"/>
    <w:rsid w:val="5659BBCB"/>
    <w:rsid w:val="56964624"/>
    <w:rsid w:val="56A8A741"/>
    <w:rsid w:val="57126DD8"/>
    <w:rsid w:val="5735216D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91D488"/>
    <w:rsid w:val="5CDF1201"/>
    <w:rsid w:val="5CFFABCF"/>
    <w:rsid w:val="5D1244A5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BA4F4F"/>
    <w:rsid w:val="5ECE6430"/>
    <w:rsid w:val="5F236EB5"/>
    <w:rsid w:val="5FD7474E"/>
    <w:rsid w:val="5FE88BAA"/>
    <w:rsid w:val="5FF39739"/>
    <w:rsid w:val="5FF41A7D"/>
    <w:rsid w:val="601156D2"/>
    <w:rsid w:val="6016D741"/>
    <w:rsid w:val="60254C72"/>
    <w:rsid w:val="6050E8C4"/>
    <w:rsid w:val="6095AA6B"/>
    <w:rsid w:val="60AFBBAC"/>
    <w:rsid w:val="60C95377"/>
    <w:rsid w:val="60DEDC0B"/>
    <w:rsid w:val="6142FBC3"/>
    <w:rsid w:val="6162A469"/>
    <w:rsid w:val="61D5D383"/>
    <w:rsid w:val="61E7422B"/>
    <w:rsid w:val="61E8E737"/>
    <w:rsid w:val="621C690A"/>
    <w:rsid w:val="6261A50F"/>
    <w:rsid w:val="6297B03C"/>
    <w:rsid w:val="62C05D3C"/>
    <w:rsid w:val="62CF51EC"/>
    <w:rsid w:val="6323B2E1"/>
    <w:rsid w:val="635892F8"/>
    <w:rsid w:val="63834068"/>
    <w:rsid w:val="63C6E102"/>
    <w:rsid w:val="64A26AFA"/>
    <w:rsid w:val="64B3C01E"/>
    <w:rsid w:val="64C16877"/>
    <w:rsid w:val="64F75BB3"/>
    <w:rsid w:val="6504DE38"/>
    <w:rsid w:val="655C62C5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0A2EA5"/>
    <w:rsid w:val="67371088"/>
    <w:rsid w:val="675EE7B4"/>
    <w:rsid w:val="675FFE26"/>
    <w:rsid w:val="67997D3E"/>
    <w:rsid w:val="679C23E4"/>
    <w:rsid w:val="6884DC61"/>
    <w:rsid w:val="6953AA5B"/>
    <w:rsid w:val="6A24746D"/>
    <w:rsid w:val="6A78489C"/>
    <w:rsid w:val="6ACB806C"/>
    <w:rsid w:val="6ADB4573"/>
    <w:rsid w:val="6B14C521"/>
    <w:rsid w:val="6B4D28D0"/>
    <w:rsid w:val="6B5A8EBD"/>
    <w:rsid w:val="6BE3D7B8"/>
    <w:rsid w:val="6C0E7F1C"/>
    <w:rsid w:val="6D3FFFF4"/>
    <w:rsid w:val="6D66B995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82E97C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4347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FE08935C-8986-4530-8B42-48AEAA6A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4.xml><?xml version="1.0" encoding="utf-8"?>
<ds:datastoreItem xmlns:ds="http://schemas.openxmlformats.org/officeDocument/2006/customXml" ds:itemID="{FCDA2D3A-4673-44CF-8390-6CF41A10B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3365937-196e-49b1-8a43-037068258706}" enabled="1" method="Privileged" siteId="{be00aee7-014c-4fe3-b867-0cc007cc51a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5</TotalTime>
  <Pages>2</Pages>
  <Words>262</Words>
  <Characters>1590</Characters>
  <Application>Microsoft Office Word</Application>
  <DocSecurity>0</DocSecurity>
  <Lines>99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5</cp:revision>
  <cp:lastPrinted>2024-03-16T08:59:00Z</cp:lastPrinted>
  <dcterms:created xsi:type="dcterms:W3CDTF">2026-01-21T01:39:00Z</dcterms:created>
  <dcterms:modified xsi:type="dcterms:W3CDTF">2026-01-21T01:43:00Z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docLang">
    <vt:lpwstr>en</vt:lpwstr>
  </property>
  <property fmtid="{D5CDD505-2E9C-101B-9397-08002B2CF9AE}" pid="5" name="ContentTypeId">
    <vt:lpwstr>0x010100C9415B934760CF418CB3C260C73B5674</vt:lpwstr>
  </property>
</Properties>
</file>